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C9E" w:rsidRPr="00B472F2" w:rsidRDefault="000D5C9E" w:rsidP="00243354">
      <w:pPr>
        <w:spacing w:after="0" w:line="240" w:lineRule="auto"/>
        <w:jc w:val="center"/>
        <w:rPr>
          <w:rFonts w:ascii="Times New Roman" w:hAnsi="Times New Roman"/>
          <w:b/>
        </w:rPr>
      </w:pPr>
      <w:r w:rsidRPr="00B472F2">
        <w:rPr>
          <w:rFonts w:ascii="Times New Roman" w:hAnsi="Times New Roman"/>
          <w:b/>
        </w:rPr>
        <w:t>KỊCH BẢN CHƯƠNG TRÌNH LỄ KHAI GIẢNG 2015 – 2016</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0"/>
        <w:gridCol w:w="1161"/>
        <w:gridCol w:w="6379"/>
        <w:gridCol w:w="1842"/>
      </w:tblGrid>
      <w:tr w:rsidR="000D5C9E" w:rsidRPr="00D8396D" w:rsidTr="00D8396D">
        <w:tc>
          <w:tcPr>
            <w:tcW w:w="790" w:type="dxa"/>
          </w:tcPr>
          <w:p w:rsidR="000D5C9E" w:rsidRPr="00D8396D" w:rsidRDefault="000D5C9E" w:rsidP="00D8396D">
            <w:pPr>
              <w:spacing w:after="0" w:line="240" w:lineRule="auto"/>
              <w:jc w:val="center"/>
              <w:rPr>
                <w:rFonts w:ascii="Times New Roman" w:hAnsi="Times New Roman"/>
                <w:b/>
              </w:rPr>
            </w:pPr>
            <w:r w:rsidRPr="00D8396D">
              <w:rPr>
                <w:rFonts w:ascii="Times New Roman" w:hAnsi="Times New Roman"/>
                <w:b/>
              </w:rPr>
              <w:t>STT</w:t>
            </w:r>
          </w:p>
        </w:tc>
        <w:tc>
          <w:tcPr>
            <w:tcW w:w="1161" w:type="dxa"/>
          </w:tcPr>
          <w:p w:rsidR="000D5C9E" w:rsidRPr="00D8396D" w:rsidRDefault="000D5C9E" w:rsidP="00D8396D">
            <w:pPr>
              <w:spacing w:after="0" w:line="240" w:lineRule="auto"/>
              <w:jc w:val="center"/>
              <w:rPr>
                <w:rFonts w:ascii="Times New Roman" w:hAnsi="Times New Roman"/>
                <w:b/>
              </w:rPr>
            </w:pPr>
            <w:r w:rsidRPr="00D8396D">
              <w:rPr>
                <w:rFonts w:ascii="Times New Roman" w:hAnsi="Times New Roman"/>
                <w:b/>
              </w:rPr>
              <w:t>THỜI GIAN</w:t>
            </w:r>
          </w:p>
        </w:tc>
        <w:tc>
          <w:tcPr>
            <w:tcW w:w="6379" w:type="dxa"/>
          </w:tcPr>
          <w:p w:rsidR="000D5C9E" w:rsidRPr="00D8396D" w:rsidRDefault="000D5C9E" w:rsidP="00D8396D">
            <w:pPr>
              <w:spacing w:after="0" w:line="240" w:lineRule="auto"/>
              <w:jc w:val="center"/>
              <w:rPr>
                <w:rFonts w:ascii="Times New Roman" w:hAnsi="Times New Roman"/>
                <w:b/>
              </w:rPr>
            </w:pPr>
            <w:r w:rsidRPr="00D8396D">
              <w:rPr>
                <w:rFonts w:ascii="Times New Roman" w:hAnsi="Times New Roman"/>
                <w:b/>
              </w:rPr>
              <w:t>NỘI DUNG</w:t>
            </w:r>
          </w:p>
        </w:tc>
        <w:tc>
          <w:tcPr>
            <w:tcW w:w="1842" w:type="dxa"/>
          </w:tcPr>
          <w:p w:rsidR="000D5C9E" w:rsidRPr="00D8396D" w:rsidRDefault="000D5C9E" w:rsidP="00D8396D">
            <w:pPr>
              <w:spacing w:after="0" w:line="240" w:lineRule="auto"/>
              <w:jc w:val="center"/>
              <w:rPr>
                <w:rFonts w:ascii="Times New Roman" w:hAnsi="Times New Roman"/>
                <w:b/>
              </w:rPr>
            </w:pPr>
            <w:r w:rsidRPr="00D8396D">
              <w:rPr>
                <w:rFonts w:ascii="Times New Roman" w:hAnsi="Times New Roman"/>
                <w:b/>
              </w:rPr>
              <w:t>PHỤ TRÁCH</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1</w:t>
            </w:r>
          </w:p>
        </w:tc>
        <w:tc>
          <w:tcPr>
            <w:tcW w:w="1161"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 xml:space="preserve">6g45 </w:t>
            </w:r>
            <w:r w:rsidRPr="00D8396D">
              <w:rPr>
                <w:rFonts w:ascii="Times New Roman" w:hAnsi="Times New Roman"/>
              </w:rPr>
              <w:sym w:font="Wingdings" w:char="F0E0"/>
            </w:r>
            <w:r w:rsidRPr="00D8396D">
              <w:rPr>
                <w:rFonts w:ascii="Times New Roman" w:hAnsi="Times New Roman"/>
              </w:rPr>
              <w:t xml:space="preserve"> 7g00</w:t>
            </w:r>
          </w:p>
        </w:tc>
        <w:tc>
          <w:tcPr>
            <w:tcW w:w="6379" w:type="dxa"/>
          </w:tcPr>
          <w:p w:rsidR="000D5C9E" w:rsidRPr="00D8396D" w:rsidRDefault="000D5C9E" w:rsidP="00D8396D">
            <w:pPr>
              <w:spacing w:after="0" w:line="240" w:lineRule="auto"/>
              <w:rPr>
                <w:rFonts w:ascii="Times New Roman" w:hAnsi="Times New Roman"/>
                <w:b/>
              </w:rPr>
            </w:pPr>
            <w:r w:rsidRPr="00D8396D">
              <w:rPr>
                <w:rFonts w:ascii="Times New Roman" w:hAnsi="Times New Roman"/>
                <w:b/>
              </w:rPr>
              <w:t>Văn nghệ:</w:t>
            </w:r>
          </w:p>
          <w:p w:rsidR="000D5C9E" w:rsidRPr="00D8396D" w:rsidRDefault="000D5C9E" w:rsidP="00D8396D">
            <w:pPr>
              <w:spacing w:after="0" w:line="240" w:lineRule="auto"/>
              <w:rPr>
                <w:rFonts w:ascii="Times New Roman" w:hAnsi="Times New Roman"/>
              </w:rPr>
            </w:pPr>
            <w:r w:rsidRPr="00D8396D">
              <w:rPr>
                <w:rFonts w:ascii="Times New Roman" w:hAnsi="Times New Roman"/>
              </w:rPr>
              <w:t>Đoàn trường chuẩn bị 2 tiết mục văn nghệ đầu giờ</w:t>
            </w:r>
          </w:p>
          <w:p w:rsidR="000D5C9E" w:rsidRPr="00D8396D" w:rsidRDefault="000D5C9E" w:rsidP="00D8396D">
            <w:pPr>
              <w:spacing w:after="0" w:line="240" w:lineRule="auto"/>
              <w:rPr>
                <w:rFonts w:ascii="Times New Roman" w:hAnsi="Times New Roman"/>
              </w:rPr>
            </w:pPr>
            <w:r w:rsidRPr="00D8396D">
              <w:rPr>
                <w:rFonts w:ascii="Times New Roman" w:hAnsi="Times New Roman"/>
              </w:rPr>
              <w:t>Khai mạc chương trình</w:t>
            </w:r>
          </w:p>
          <w:p w:rsidR="000D5C9E" w:rsidRPr="00D8396D" w:rsidRDefault="000D5C9E" w:rsidP="00D8396D">
            <w:pPr>
              <w:spacing w:after="0" w:line="240" w:lineRule="auto"/>
              <w:rPr>
                <w:rFonts w:ascii="Times New Roman" w:hAnsi="Times New Roman"/>
              </w:rPr>
            </w:pPr>
            <w:r w:rsidRPr="00D8396D">
              <w:rPr>
                <w:rFonts w:ascii="Times New Roman" w:hAnsi="Times New Roman"/>
              </w:rPr>
              <w:t>Tiết mục 1:</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Tiết mục 2:</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 Đoàn trường</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 Bộ phận âm thanh hỗ trợ chỉnh nhạc. Chuẩn bị Micro cho HS biểu diễn</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2</w:t>
            </w:r>
          </w:p>
        </w:tc>
        <w:tc>
          <w:tcPr>
            <w:tcW w:w="1161"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 xml:space="preserve">7g00 </w:t>
            </w:r>
            <w:r w:rsidRPr="00D8396D">
              <w:rPr>
                <w:rFonts w:ascii="Times New Roman" w:hAnsi="Times New Roman"/>
              </w:rPr>
              <w:sym w:font="Wingdings" w:char="F0E0"/>
            </w:r>
            <w:r w:rsidRPr="00D8396D">
              <w:rPr>
                <w:rFonts w:ascii="Times New Roman" w:hAnsi="Times New Roman"/>
              </w:rPr>
              <w:t xml:space="preserve"> 7g15</w:t>
            </w:r>
          </w:p>
        </w:tc>
        <w:tc>
          <w:tcPr>
            <w:tcW w:w="6379" w:type="dxa"/>
          </w:tcPr>
          <w:p w:rsidR="000D5C9E" w:rsidRPr="00D8396D" w:rsidRDefault="000D5C9E" w:rsidP="00D8396D">
            <w:pPr>
              <w:spacing w:after="0" w:line="240" w:lineRule="auto"/>
              <w:rPr>
                <w:rFonts w:ascii="Times New Roman" w:hAnsi="Times New Roman"/>
                <w:b/>
              </w:rPr>
            </w:pPr>
            <w:r w:rsidRPr="00D8396D">
              <w:rPr>
                <w:rFonts w:ascii="Times New Roman" w:hAnsi="Times New Roman"/>
                <w:b/>
              </w:rPr>
              <w:t>Chào cờ:</w:t>
            </w:r>
          </w:p>
          <w:p w:rsidR="000D5C9E" w:rsidRPr="00D8396D" w:rsidRDefault="000D5C9E" w:rsidP="00D8396D">
            <w:pPr>
              <w:spacing w:after="0" w:line="240" w:lineRule="auto"/>
              <w:rPr>
                <w:rFonts w:ascii="Times New Roman" w:hAnsi="Times New Roman"/>
              </w:rPr>
            </w:pPr>
            <w:r w:rsidRPr="00D8396D">
              <w:rPr>
                <w:rFonts w:ascii="Times New Roman" w:hAnsi="Times New Roman"/>
              </w:rPr>
              <w:t>Tổ QL GDHS ổn định học sinh và điều hành nghi thức chào cờ</w:t>
            </w:r>
          </w:p>
        </w:tc>
        <w:tc>
          <w:tcPr>
            <w:tcW w:w="1842" w:type="dxa"/>
          </w:tcPr>
          <w:p w:rsidR="000D5C9E" w:rsidRPr="00D8396D" w:rsidRDefault="000D5C9E" w:rsidP="00D8396D">
            <w:pPr>
              <w:spacing w:after="0" w:line="240" w:lineRule="auto"/>
              <w:rPr>
                <w:rFonts w:ascii="Times New Roman" w:hAnsi="Times New Roman"/>
              </w:rPr>
            </w:pPr>
            <w:r w:rsidRPr="00D8396D">
              <w:rPr>
                <w:rFonts w:ascii="Times New Roman" w:hAnsi="Times New Roman"/>
              </w:rPr>
              <w:t>- Bộ phận âm thanh hỗ trợ chỉnh nhạc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3</w:t>
            </w:r>
          </w:p>
        </w:tc>
        <w:tc>
          <w:tcPr>
            <w:tcW w:w="1161"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 xml:space="preserve">7g15 </w:t>
            </w:r>
            <w:r w:rsidRPr="00D8396D">
              <w:rPr>
                <w:rFonts w:ascii="Times New Roman" w:hAnsi="Times New Roman"/>
              </w:rPr>
              <w:sym w:font="Wingdings" w:char="F0E0"/>
            </w:r>
            <w:r w:rsidRPr="00D8396D">
              <w:rPr>
                <w:rFonts w:ascii="Times New Roman" w:hAnsi="Times New Roman"/>
              </w:rPr>
              <w:t xml:space="preserve"> 7g20</w:t>
            </w:r>
          </w:p>
        </w:tc>
        <w:tc>
          <w:tcPr>
            <w:tcW w:w="6379" w:type="dxa"/>
          </w:tcPr>
          <w:p w:rsidR="000D5C9E" w:rsidRPr="00D8396D" w:rsidRDefault="000D5C9E" w:rsidP="00D8396D">
            <w:pPr>
              <w:spacing w:after="0" w:line="240" w:lineRule="auto"/>
              <w:jc w:val="both"/>
              <w:rPr>
                <w:rFonts w:ascii="Times New Roman" w:hAnsi="Times New Roman"/>
                <w:b/>
              </w:rPr>
            </w:pPr>
            <w:r w:rsidRPr="00D8396D">
              <w:rPr>
                <w:rFonts w:ascii="Times New Roman" w:hAnsi="Times New Roman"/>
                <w:b/>
              </w:rPr>
              <w:t>Tuyên bố lý do</w:t>
            </w:r>
          </w:p>
          <w:p w:rsidR="000D5C9E" w:rsidRPr="00D8396D" w:rsidRDefault="000D5C9E" w:rsidP="00D8396D">
            <w:pPr>
              <w:spacing w:after="0" w:line="240" w:lineRule="auto"/>
              <w:ind w:firstLine="254"/>
              <w:jc w:val="both"/>
              <w:rPr>
                <w:rFonts w:ascii="Times New Roman" w:hAnsi="Times New Roman"/>
                <w:b/>
                <w:i/>
                <w:lang w:val="pt-BR"/>
              </w:rPr>
            </w:pPr>
            <w:r w:rsidRPr="00D8396D">
              <w:rPr>
                <w:rFonts w:ascii="Times New Roman" w:hAnsi="Times New Roman"/>
                <w:lang w:val="pt-BR"/>
              </w:rPr>
              <w:t>Nhiệt liệt chào mừng quý vị đại biểu, quý vị khách quý về dự lễ khai giảng năm học 2015 -2016.</w:t>
            </w:r>
          </w:p>
          <w:p w:rsidR="000D5C9E" w:rsidRPr="007B1BB5" w:rsidRDefault="000D5C9E" w:rsidP="007B1BB5">
            <w:pPr>
              <w:spacing w:after="0" w:line="240" w:lineRule="auto"/>
              <w:jc w:val="both"/>
              <w:rPr>
                <w:rFonts w:ascii="Times New Roman" w:hAnsi="Times New Roman"/>
                <w:lang w:val="pt-BR"/>
              </w:rPr>
            </w:pPr>
            <w:r w:rsidRPr="007B1BB5">
              <w:rPr>
                <w:rFonts w:ascii="Times New Roman" w:hAnsi="Times New Roman"/>
                <w:lang w:val="pt-BR"/>
              </w:rPr>
              <w:t xml:space="preserve">    </w:t>
            </w:r>
          </w:p>
          <w:p w:rsidR="000D5C9E" w:rsidRDefault="000D5C9E" w:rsidP="00D8396D">
            <w:pPr>
              <w:spacing w:after="0" w:line="240" w:lineRule="auto"/>
              <w:ind w:firstLine="254"/>
              <w:jc w:val="both"/>
              <w:rPr>
                <w:rFonts w:ascii="Times New Roman" w:hAnsi="Times New Roman"/>
                <w:lang w:val="pt-BR"/>
              </w:rPr>
            </w:pPr>
            <w:r w:rsidRPr="00D8396D">
              <w:rPr>
                <w:rFonts w:ascii="Times New Roman" w:hAnsi="Times New Roman"/>
                <w:lang w:val="pt-BR"/>
              </w:rPr>
              <w:t xml:space="preserve">Kính thưa quí vị đại biểu, các bậc phụ huynh, </w:t>
            </w:r>
          </w:p>
          <w:p w:rsidR="000D5C9E" w:rsidRPr="00D8396D" w:rsidRDefault="000D5C9E" w:rsidP="00D8396D">
            <w:pPr>
              <w:spacing w:after="0" w:line="240" w:lineRule="auto"/>
              <w:ind w:firstLine="254"/>
              <w:jc w:val="both"/>
              <w:rPr>
                <w:rFonts w:ascii="Times New Roman" w:hAnsi="Times New Roman"/>
                <w:lang w:val="pt-BR"/>
              </w:rPr>
            </w:pPr>
            <w:r w:rsidRPr="007B1BB5">
              <w:rPr>
                <w:rFonts w:ascii="Times New Roman" w:hAnsi="Times New Roman"/>
                <w:lang w:val="pt-BR"/>
              </w:rPr>
              <w:t>Kính thưa Thầy Hiệu trưởng, Bí Thư Đảng bộ</w:t>
            </w:r>
          </w:p>
          <w:p w:rsidR="000D5C9E" w:rsidRPr="00D8396D" w:rsidRDefault="000D5C9E" w:rsidP="00D8396D">
            <w:pPr>
              <w:spacing w:after="0" w:line="240" w:lineRule="auto"/>
              <w:ind w:firstLine="254"/>
              <w:jc w:val="both"/>
              <w:rPr>
                <w:rFonts w:ascii="Times New Roman" w:hAnsi="Times New Roman"/>
                <w:lang w:val="pt-BR"/>
              </w:rPr>
            </w:pPr>
            <w:r w:rsidRPr="00D8396D">
              <w:rPr>
                <w:rFonts w:ascii="Times New Roman" w:hAnsi="Times New Roman"/>
                <w:lang w:val="pt-BR"/>
              </w:rPr>
              <w:t>Kính thưa quý thầy cô cùng  toàn thể các em học sinh thân mến!</w:t>
            </w:r>
          </w:p>
          <w:p w:rsidR="000D5C9E" w:rsidRPr="00D8396D" w:rsidRDefault="000D5C9E" w:rsidP="00D8396D">
            <w:pPr>
              <w:spacing w:after="0" w:line="240" w:lineRule="auto"/>
              <w:ind w:firstLine="254"/>
              <w:jc w:val="both"/>
              <w:rPr>
                <w:rFonts w:ascii="Times New Roman" w:hAnsi="Times New Roman"/>
                <w:lang w:val="pt-BR"/>
              </w:rPr>
            </w:pPr>
            <w:r w:rsidRPr="00D8396D">
              <w:rPr>
                <w:rFonts w:ascii="Times New Roman" w:hAnsi="Times New Roman"/>
                <w:lang w:val="pt-BR"/>
              </w:rPr>
              <w:t>Hoà chung trong không khí tưng bừng phấn khởi của đất nước ta, dân tộc ta với những giây phút hào hùng của mùa thu lịch sử-kỉ niệm trọng thể những ngày lễ lớn: Kỷ niệm 70 năm Cách mạng tháng Tám và Qu</w:t>
            </w:r>
            <w:r>
              <w:rPr>
                <w:rFonts w:ascii="Times New Roman" w:hAnsi="Times New Roman"/>
                <w:lang w:val="pt-BR"/>
              </w:rPr>
              <w:t>ốc khánh 2 – 9, Trong không khi</w:t>
            </w:r>
            <w:r w:rsidRPr="00D8396D">
              <w:rPr>
                <w:rFonts w:ascii="Times New Roman" w:hAnsi="Times New Roman"/>
                <w:lang w:val="pt-BR"/>
              </w:rPr>
              <w:t xml:space="preserve"> đó,  </w:t>
            </w:r>
            <w:r w:rsidRPr="00D8396D">
              <w:rPr>
                <w:rFonts w:ascii="Times New Roman" w:hAnsi="Times New Roman"/>
                <w:color w:val="000000"/>
                <w:lang w:val="pt-BR"/>
              </w:rPr>
              <w:t>Ngành Giáo dục – Đào tạo đã và đang t</w:t>
            </w:r>
            <w:r w:rsidRPr="00D8396D">
              <w:rPr>
                <w:rFonts w:ascii="Times New Roman" w:hAnsi="Times New Roman"/>
                <w:lang w:val="pt-BR"/>
              </w:rPr>
              <w:t xml:space="preserve">hực hiện chương trình nhiệm vụ năm học mới. Năm học 2015- 2016 </w:t>
            </w:r>
            <w:r w:rsidRPr="00D8396D">
              <w:rPr>
                <w:rFonts w:ascii="Times New Roman" w:hAnsi="Times New Roman"/>
                <w:b/>
              </w:rPr>
              <w:t>"</w:t>
            </w:r>
            <w:r w:rsidRPr="00D8396D">
              <w:rPr>
                <w:rFonts w:ascii="Times New Roman" w:hAnsi="Times New Roman"/>
                <w:b/>
                <w:i/>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D8396D">
              <w:rPr>
                <w:rFonts w:ascii="Times New Roman" w:hAnsi="Times New Roman"/>
                <w:b/>
              </w:rPr>
              <w:t>".</w:t>
            </w:r>
          </w:p>
          <w:p w:rsidR="000D5C9E" w:rsidRPr="00D8396D" w:rsidRDefault="000D5C9E" w:rsidP="00D8396D">
            <w:pPr>
              <w:spacing w:after="0" w:line="240" w:lineRule="auto"/>
              <w:jc w:val="both"/>
              <w:rPr>
                <w:rFonts w:ascii="Times New Roman" w:hAnsi="Times New Roman"/>
                <w:b/>
                <w:lang w:val="pt-BR"/>
              </w:rPr>
            </w:pPr>
          </w:p>
          <w:p w:rsidR="000D5C9E" w:rsidRPr="00D8396D" w:rsidRDefault="000D5C9E" w:rsidP="00D8396D">
            <w:pPr>
              <w:spacing w:after="0" w:line="240" w:lineRule="auto"/>
              <w:ind w:firstLine="254"/>
              <w:jc w:val="both"/>
              <w:rPr>
                <w:rFonts w:ascii="Times New Roman" w:hAnsi="Times New Roman"/>
              </w:rPr>
            </w:pPr>
            <w:r w:rsidRPr="00D8396D">
              <w:rPr>
                <w:rFonts w:ascii="Times New Roman" w:hAnsi="Times New Roman"/>
                <w:lang w:val="pt-BR"/>
              </w:rPr>
              <w:t>Với niềm tin tưởng vào một năm học mới  đầ</w:t>
            </w:r>
            <w:r>
              <w:rPr>
                <w:rFonts w:ascii="Times New Roman" w:hAnsi="Times New Roman"/>
                <w:lang w:val="pt-BR"/>
              </w:rPr>
              <w:t>y hứa hẹn t</w:t>
            </w:r>
            <w:r w:rsidRPr="00D8396D">
              <w:rPr>
                <w:rFonts w:ascii="Times New Roman" w:hAnsi="Times New Roman"/>
                <w:lang w:val="pt-BR"/>
              </w:rPr>
              <w:t>oàn ngành thi đua thực hiện tốt cuộc vận động</w:t>
            </w:r>
            <w:r w:rsidRPr="00D8396D">
              <w:rPr>
                <w:rFonts w:ascii="Times New Roman" w:hAnsi="Times New Roman"/>
                <w:b/>
                <w:bCs/>
                <w:lang w:val="pt-BR"/>
              </w:rPr>
              <w:t xml:space="preserve"> “</w:t>
            </w:r>
            <w:r w:rsidRPr="00D8396D">
              <w:rPr>
                <w:rFonts w:ascii="Times New Roman" w:hAnsi="Times New Roman"/>
                <w:b/>
                <w:bCs/>
                <w:i/>
                <w:iCs/>
                <w:lang w:val="pt-BR"/>
              </w:rPr>
              <w:t>Học tập và làm theo tấm gương đạo đức Hồ Chí Minh”</w:t>
            </w:r>
            <w:r w:rsidRPr="00D8396D">
              <w:rPr>
                <w:rFonts w:ascii="Times New Roman" w:hAnsi="Times New Roman"/>
                <w:lang w:val="pt-BR"/>
              </w:rPr>
              <w:t xml:space="preserve">  tiếp tục đẩy mạnh phong trào thi đua </w:t>
            </w:r>
            <w:r w:rsidRPr="00D8396D">
              <w:rPr>
                <w:rFonts w:ascii="Times New Roman" w:hAnsi="Times New Roman"/>
                <w:b/>
                <w:bCs/>
                <w:i/>
                <w:iCs/>
                <w:lang w:val="pt-BR"/>
              </w:rPr>
              <w:t>“Xây dựng trường học thân thiện, học sinh tích cực”.</w:t>
            </w:r>
            <w:r w:rsidRPr="00D8396D">
              <w:rPr>
                <w:rFonts w:ascii="Times New Roman" w:hAnsi="Times New Roman"/>
                <w:lang w:val="pt-BR"/>
              </w:rPr>
              <w:t xml:space="preserve"> một năm học mới với nhiều sự khởi sắc mới của ngành giáo dục nói chung và trường </w:t>
            </w:r>
            <w:r w:rsidRPr="00D8396D">
              <w:rPr>
                <w:rFonts w:ascii="Times New Roman" w:hAnsi="Times New Roman"/>
                <w:color w:val="000000"/>
                <w:lang w:val="pt-BR"/>
              </w:rPr>
              <w:t>THPT Lý Tự Trọng</w:t>
            </w:r>
            <w:r w:rsidRPr="00D8396D">
              <w:rPr>
                <w:rFonts w:ascii="Times New Roman" w:hAnsi="Times New Roman"/>
                <w:lang w:val="pt-BR"/>
              </w:rPr>
              <w:t xml:space="preserve"> nói riêng, </w:t>
            </w:r>
            <w:r w:rsidRPr="00D8396D">
              <w:rPr>
                <w:rFonts w:ascii="Times New Roman" w:hAnsi="Times New Roman"/>
                <w:color w:val="000000"/>
                <w:lang w:val="pt-BR"/>
              </w:rPr>
              <w:t>hôm nay thầy và trò trườn</w:t>
            </w:r>
            <w:r>
              <w:rPr>
                <w:rFonts w:ascii="Times New Roman" w:hAnsi="Times New Roman"/>
                <w:color w:val="000000"/>
                <w:lang w:val="pt-BR"/>
              </w:rPr>
              <w:t>g THPT Lý Tự Trọng long trọng tổ</w:t>
            </w:r>
            <w:r w:rsidRPr="00D8396D">
              <w:rPr>
                <w:rFonts w:ascii="Times New Roman" w:hAnsi="Times New Roman"/>
                <w:color w:val="000000"/>
                <w:lang w:val="pt-BR"/>
              </w:rPr>
              <w:t xml:space="preserve"> chức lễ khai giảng năm học mới – năm học  </w:t>
            </w:r>
            <w:r w:rsidRPr="00D8396D">
              <w:rPr>
                <w:rFonts w:ascii="Times New Roman" w:hAnsi="Times New Roman"/>
                <w:lang w:val="pt-BR"/>
              </w:rPr>
              <w:t>2015- 2016</w:t>
            </w:r>
            <w:r w:rsidRPr="00D8396D">
              <w:rPr>
                <w:rFonts w:ascii="Times New Roman" w:hAnsi="Times New Roman"/>
                <w:color w:val="000000"/>
                <w:lang w:val="pt-BR"/>
              </w:rPr>
              <w:t>. Đó chính là lý do của buổi lễ hôm nay.</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 xml:space="preserve">MC </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 xml:space="preserve">MC </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 xml:space="preserve">MC </w:t>
            </w:r>
          </w:p>
        </w:tc>
      </w:tr>
      <w:tr w:rsidR="000D5C9E" w:rsidRPr="00D8396D" w:rsidTr="00D8396D">
        <w:trPr>
          <w:trHeight w:val="2684"/>
        </w:trPr>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4</w:t>
            </w:r>
          </w:p>
        </w:tc>
        <w:tc>
          <w:tcPr>
            <w:tcW w:w="1161"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 xml:space="preserve">7g20 </w:t>
            </w:r>
            <w:r w:rsidRPr="00D8396D">
              <w:rPr>
                <w:rFonts w:ascii="Times New Roman" w:hAnsi="Times New Roman"/>
              </w:rPr>
              <w:sym w:font="Wingdings" w:char="F0E0"/>
            </w:r>
            <w:r>
              <w:rPr>
                <w:rFonts w:ascii="Times New Roman" w:hAnsi="Times New Roman"/>
              </w:rPr>
              <w:t xml:space="preserve"> 7g25</w:t>
            </w:r>
          </w:p>
        </w:tc>
        <w:tc>
          <w:tcPr>
            <w:tcW w:w="6379" w:type="dxa"/>
          </w:tcPr>
          <w:p w:rsidR="000D5C9E" w:rsidRPr="00D8396D" w:rsidRDefault="000D5C9E" w:rsidP="00D8396D">
            <w:pPr>
              <w:spacing w:after="0" w:line="240" w:lineRule="auto"/>
              <w:jc w:val="both"/>
              <w:rPr>
                <w:rFonts w:ascii="Times New Roman" w:hAnsi="Times New Roman"/>
                <w:b/>
              </w:rPr>
            </w:pPr>
            <w:r w:rsidRPr="00D8396D">
              <w:rPr>
                <w:rFonts w:ascii="Times New Roman" w:hAnsi="Times New Roman"/>
                <w:b/>
              </w:rPr>
              <w:t>Giới thiệu đại biểu</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bCs/>
                <w:i/>
                <w:iCs/>
                <w:lang w:val="pt-BR"/>
              </w:rPr>
              <w:t>Kính thưa các quý  vị đại biểu!</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bCs/>
                <w:i/>
                <w:iCs/>
                <w:lang w:val="pt-BR"/>
              </w:rPr>
              <w:t>Thưa các thầy cô cùng toàn thể các em học sinh thân mến!</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Đến dự lễ Khai giảng năm học 2015-2016 của chúng ta hôm nay còn có các đồng chí đại diện lãnh đạo, BGH nhà trường, Ban đại diện Hội cha mẹ học sinh.</w:t>
            </w:r>
          </w:p>
          <w:p w:rsidR="000D5C9E" w:rsidRPr="00D8396D" w:rsidRDefault="000D5C9E" w:rsidP="00D8396D">
            <w:pPr>
              <w:spacing w:after="0" w:line="240" w:lineRule="auto"/>
              <w:jc w:val="both"/>
              <w:rPr>
                <w:rFonts w:ascii="Times New Roman" w:hAnsi="Times New Roman"/>
                <w:lang w:val="pt-BR"/>
              </w:rPr>
            </w:pPr>
            <w:r w:rsidRPr="00D8396D">
              <w:rPr>
                <w:rFonts w:ascii="Times New Roman" w:hAnsi="Times New Roman"/>
                <w:b/>
                <w:i/>
                <w:u w:val="single"/>
                <w:lang w:val="pt-BR"/>
              </w:rPr>
              <w:t>Về phía nhà trường</w:t>
            </w:r>
            <w:r w:rsidRPr="00D8396D">
              <w:rPr>
                <w:rFonts w:ascii="Times New Roman" w:hAnsi="Times New Roman"/>
                <w:lang w:val="pt-BR"/>
              </w:rPr>
              <w:t>: Chúng tôi rất vui mừng được GT:</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Phạm Hữu Lộc – Bí Thư Đảng bộ - Hiệu trưởng nhà trường</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Cô Đinh Hồng Minh – Phó Bí thư Đảng bộ - Trưởng phòng Tổ chức – Hành chính – Tổng hợp</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Đinh Văn Đệ - Đảng ủy viên – Phó Hiệu trưởng</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Nguyễn Văn Dũng P. hiệu trưởng nhà trường</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Phạm Minh Nghĩa – Đảng ủy viên - Chủ tịch công đoàn nhà Trường</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Hồ Minh Lợi – Đảng ủy viên – Phó Trưởng phòng Tổ chức – Hành chính – Tổng hợp</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Thầy Đỗ Tuấn Việt – Đảng ủy viên – Trưởng Trung tâm truyền thông – Thư viện.</w:t>
            </w:r>
          </w:p>
          <w:p w:rsidR="000D5C9E" w:rsidRPr="00D8396D" w:rsidRDefault="000D5C9E" w:rsidP="00D8396D">
            <w:pPr>
              <w:numPr>
                <w:ilvl w:val="0"/>
                <w:numId w:val="2"/>
              </w:numPr>
              <w:tabs>
                <w:tab w:val="clear" w:pos="1230"/>
                <w:tab w:val="left" w:pos="511"/>
              </w:tabs>
              <w:spacing w:after="0" w:line="240" w:lineRule="auto"/>
              <w:ind w:left="34" w:firstLine="283"/>
              <w:jc w:val="both"/>
              <w:rPr>
                <w:rFonts w:ascii="Times New Roman" w:hAnsi="Times New Roman"/>
                <w:b/>
                <w:lang w:val="pt-BR"/>
              </w:rPr>
            </w:pPr>
            <w:r w:rsidRPr="00D8396D">
              <w:rPr>
                <w:rFonts w:ascii="Times New Roman" w:hAnsi="Times New Roman"/>
                <w:b/>
                <w:lang w:val="pt-BR"/>
              </w:rPr>
              <w:t>Cô Nguyễn Thị Nhuận – Trưởng đơn vị trường THPT -Bí Thư Đoàn trường</w:t>
            </w:r>
          </w:p>
          <w:p w:rsidR="000D5C9E" w:rsidRPr="00D8396D" w:rsidRDefault="000D5C9E" w:rsidP="00D8396D">
            <w:pPr>
              <w:spacing w:after="0" w:line="240" w:lineRule="auto"/>
              <w:ind w:left="34" w:firstLine="283"/>
              <w:jc w:val="both"/>
              <w:rPr>
                <w:rFonts w:ascii="Times New Roman" w:hAnsi="Times New Roman"/>
                <w:lang w:val="pt-BR"/>
              </w:rPr>
            </w:pPr>
          </w:p>
          <w:p w:rsidR="000D5C9E" w:rsidRPr="00D8396D" w:rsidRDefault="000D5C9E" w:rsidP="00D8396D">
            <w:pPr>
              <w:spacing w:after="0" w:line="240" w:lineRule="auto"/>
              <w:ind w:left="34"/>
              <w:jc w:val="both"/>
              <w:rPr>
                <w:rFonts w:ascii="Times New Roman" w:hAnsi="Times New Roman"/>
                <w:lang w:val="pt-BR"/>
              </w:rPr>
            </w:pPr>
            <w:r w:rsidRPr="00D8396D">
              <w:rPr>
                <w:rFonts w:ascii="Times New Roman" w:hAnsi="Times New Roman"/>
                <w:b/>
                <w:i/>
                <w:u w:val="single"/>
                <w:lang w:val="pt-BR"/>
              </w:rPr>
              <w:t>Về phía Hội Cha mẹ HS:</w:t>
            </w:r>
            <w:r w:rsidRPr="00D8396D">
              <w:rPr>
                <w:rFonts w:ascii="Times New Roman" w:hAnsi="Times New Roman"/>
                <w:lang w:val="pt-BR"/>
              </w:rPr>
              <w:t xml:space="preserve"> Chúng tôi xin hân hạnh được giới thiệu</w:t>
            </w:r>
          </w:p>
          <w:p w:rsidR="000D5C9E" w:rsidRPr="00D8396D" w:rsidRDefault="000D5C9E" w:rsidP="00D8396D">
            <w:pPr>
              <w:numPr>
                <w:ilvl w:val="0"/>
                <w:numId w:val="2"/>
              </w:numPr>
              <w:tabs>
                <w:tab w:val="clear" w:pos="1230"/>
                <w:tab w:val="left" w:pos="601"/>
              </w:tabs>
              <w:spacing w:after="0" w:line="240" w:lineRule="auto"/>
              <w:ind w:left="34" w:firstLine="283"/>
              <w:jc w:val="both"/>
              <w:rPr>
                <w:rFonts w:ascii="Times New Roman" w:hAnsi="Times New Roman"/>
                <w:b/>
                <w:lang w:val="pt-BR"/>
              </w:rPr>
            </w:pPr>
            <w:r w:rsidRPr="00D8396D">
              <w:rPr>
                <w:rFonts w:ascii="Times New Roman" w:hAnsi="Times New Roman"/>
                <w:b/>
                <w:lang w:val="pt-BR"/>
              </w:rPr>
              <w:t>Ông Tạ Tấn Dược - Trưởng ban đại diện Hội cha mẹ HS</w:t>
            </w:r>
          </w:p>
          <w:p w:rsidR="000D5C9E" w:rsidRPr="00D8396D" w:rsidRDefault="000D5C9E" w:rsidP="00D8396D">
            <w:pPr>
              <w:numPr>
                <w:ilvl w:val="0"/>
                <w:numId w:val="2"/>
              </w:numPr>
              <w:tabs>
                <w:tab w:val="clear" w:pos="1230"/>
                <w:tab w:val="left" w:pos="601"/>
              </w:tabs>
              <w:spacing w:after="0" w:line="240" w:lineRule="auto"/>
              <w:ind w:left="34" w:firstLine="283"/>
              <w:jc w:val="both"/>
              <w:rPr>
                <w:rFonts w:ascii="Times New Roman" w:hAnsi="Times New Roman"/>
                <w:b/>
                <w:lang w:val="pt-BR"/>
              </w:rPr>
            </w:pPr>
            <w:r w:rsidRPr="00D8396D">
              <w:rPr>
                <w:rFonts w:ascii="Times New Roman" w:hAnsi="Times New Roman"/>
                <w:b/>
                <w:lang w:val="pt-BR"/>
              </w:rPr>
              <w:t>Và các cô/ chú trong ban đại diện hội CMHS trường.</w:t>
            </w:r>
          </w:p>
          <w:p w:rsidR="000D5C9E" w:rsidRPr="00D8396D" w:rsidRDefault="000D5C9E" w:rsidP="00D8396D">
            <w:pPr>
              <w:tabs>
                <w:tab w:val="left" w:pos="601"/>
              </w:tabs>
              <w:spacing w:after="0" w:line="240" w:lineRule="auto"/>
              <w:ind w:left="317"/>
              <w:jc w:val="both"/>
              <w:rPr>
                <w:rFonts w:ascii="Times New Roman" w:hAnsi="Times New Roman"/>
                <w:b/>
                <w:lang w:val="pt-BR"/>
              </w:rPr>
            </w:pPr>
          </w:p>
          <w:p w:rsidR="000D5C9E" w:rsidRPr="00D8396D" w:rsidRDefault="000D5C9E" w:rsidP="00D8396D">
            <w:pPr>
              <w:tabs>
                <w:tab w:val="left" w:pos="601"/>
              </w:tabs>
              <w:spacing w:after="0" w:line="240" w:lineRule="auto"/>
              <w:ind w:left="34"/>
              <w:rPr>
                <w:rFonts w:ascii="Times New Roman" w:hAnsi="Times New Roman"/>
                <w:b/>
                <w:i/>
                <w:lang w:val="pt-BR"/>
              </w:rPr>
            </w:pPr>
            <w:r w:rsidRPr="00D8396D">
              <w:rPr>
                <w:rFonts w:ascii="Times New Roman" w:hAnsi="Times New Roman"/>
                <w:b/>
                <w:i/>
                <w:u w:val="single"/>
                <w:lang w:val="pt-BR"/>
              </w:rPr>
              <w:t>Về phía chính quyền địa phươn</w:t>
            </w:r>
            <w:r w:rsidRPr="00D8396D">
              <w:rPr>
                <w:rFonts w:ascii="Times New Roman" w:hAnsi="Times New Roman"/>
                <w:b/>
                <w:i/>
                <w:lang w:val="pt-BR"/>
              </w:rPr>
              <w:t>g:  .....................................................</w:t>
            </w:r>
          </w:p>
          <w:p w:rsidR="000D5C9E" w:rsidRPr="00D8396D" w:rsidRDefault="000D5C9E" w:rsidP="00D8396D">
            <w:pPr>
              <w:tabs>
                <w:tab w:val="left" w:pos="601"/>
              </w:tabs>
              <w:spacing w:after="0" w:line="240" w:lineRule="auto"/>
              <w:ind w:left="34"/>
              <w:jc w:val="both"/>
              <w:rPr>
                <w:rFonts w:ascii="Times New Roman" w:hAnsi="Times New Roman"/>
                <w:b/>
                <w:lang w:val="pt-BR"/>
              </w:rPr>
            </w:pP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Đặc biệt trong buổi lễ hôm nay có mặt đông đủ toàn thể giáo viên, nhân viên cùng tập thể các em HS lớp 11 và 12 của trường THPT Lý Tự Trọng.</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Một lần nữa chúng ta hãy nhiệt chào mừng sự có mặt của các đồng chí lãnh đạo, quý vị đại biểu, các vị khách quý bằng một tràng pháo tay thật lớn</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5</w:t>
            </w: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7g25</w:t>
            </w:r>
            <w:r w:rsidRPr="00D8396D">
              <w:rPr>
                <w:rFonts w:ascii="Times New Roman" w:hAnsi="Times New Roman"/>
              </w:rPr>
              <w:t xml:space="preserve"> </w:t>
            </w:r>
            <w:r w:rsidRPr="00D8396D">
              <w:rPr>
                <w:rFonts w:ascii="Times New Roman" w:hAnsi="Times New Roman"/>
              </w:rPr>
              <w:sym w:font="Wingdings" w:char="F0E0"/>
            </w:r>
            <w:r>
              <w:rPr>
                <w:rFonts w:ascii="Times New Roman" w:hAnsi="Times New Roman"/>
              </w:rPr>
              <w:t xml:space="preserve"> 7g35</w:t>
            </w:r>
          </w:p>
        </w:tc>
        <w:tc>
          <w:tcPr>
            <w:tcW w:w="6379" w:type="dxa"/>
          </w:tcPr>
          <w:p w:rsidR="000D5C9E" w:rsidRPr="00D8396D" w:rsidRDefault="000D5C9E" w:rsidP="00D8396D">
            <w:pPr>
              <w:tabs>
                <w:tab w:val="center" w:pos="1440"/>
              </w:tabs>
              <w:spacing w:after="0" w:line="240" w:lineRule="auto"/>
              <w:jc w:val="both"/>
              <w:rPr>
                <w:rFonts w:ascii="Times New Roman" w:hAnsi="Times New Roman"/>
                <w:b/>
                <w:lang w:val="pt-BR"/>
              </w:rPr>
            </w:pPr>
            <w:r w:rsidRPr="00D8396D">
              <w:rPr>
                <w:rFonts w:ascii="Times New Roman" w:hAnsi="Times New Roman"/>
                <w:b/>
                <w:lang w:val="pt-BR"/>
              </w:rPr>
              <w:t>Đọc báo cáo tổng kết năm học 2014 – 2015 và Phương hướng nhiệm vụ năm học 2015 – 2016</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và  toàn thể các em học sinh thân mến!</w:t>
            </w:r>
          </w:p>
          <w:p w:rsidR="000D5C9E" w:rsidRPr="00D8396D" w:rsidRDefault="000D5C9E" w:rsidP="00D8396D">
            <w:pPr>
              <w:spacing w:after="0" w:line="240" w:lineRule="auto"/>
              <w:ind w:left="34" w:firstLine="326"/>
              <w:jc w:val="both"/>
              <w:rPr>
                <w:rFonts w:ascii="Times New Roman" w:hAnsi="Times New Roman"/>
                <w:lang w:val="pt-BR"/>
              </w:rPr>
            </w:pPr>
            <w:r w:rsidRPr="00D8396D">
              <w:rPr>
                <w:rFonts w:ascii="Times New Roman" w:hAnsi="Times New Roman"/>
                <w:lang w:val="pt-BR"/>
              </w:rPr>
              <w:t xml:space="preserve">Trong năm học 2014 – 2015 vừa qua, chúng ta đã cùng nhau thi đua dạy tốt, học tốt và đạt được những thành tích đáng kể. Năm học 2015- 2016 </w:t>
            </w:r>
            <w:r w:rsidRPr="00D8396D">
              <w:rPr>
                <w:rFonts w:ascii="Times New Roman" w:hAnsi="Times New Roman"/>
                <w:b/>
              </w:rPr>
              <w:t>"</w:t>
            </w:r>
            <w:r w:rsidRPr="00D8396D">
              <w:rPr>
                <w:rFonts w:ascii="Times New Roman" w:hAnsi="Times New Roman"/>
                <w:b/>
                <w:i/>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D8396D">
              <w:rPr>
                <w:rFonts w:ascii="Times New Roman" w:hAnsi="Times New Roman"/>
                <w:b/>
              </w:rPr>
              <w:t>".</w:t>
            </w:r>
            <w:r w:rsidRPr="00D8396D">
              <w:rPr>
                <w:rFonts w:ascii="Times New Roman" w:hAnsi="Times New Roman"/>
                <w:lang w:val="pt-BR"/>
              </w:rPr>
              <w:t xml:space="preserve">   thực hiện cuộc vận động học tập và làm theo tấm gương đạo đức phong cách Hồ Chí Minh, thi đua xây dựng trường học thân thiện, học sinh tích cực, Thầy và trò trường THPT Lý Tự Trọng đã quyết tâm đưa sự nghiệp giáo dục phát triển không ngừng.</w:t>
            </w:r>
          </w:p>
          <w:p w:rsidR="000D5C9E" w:rsidRPr="00D8396D" w:rsidRDefault="000D5C9E" w:rsidP="00D8396D">
            <w:pPr>
              <w:spacing w:after="0" w:line="240" w:lineRule="auto"/>
              <w:ind w:left="34" w:firstLine="326"/>
              <w:jc w:val="both"/>
              <w:rPr>
                <w:rFonts w:ascii="Times New Roman" w:hAnsi="Times New Roman"/>
                <w:lang w:val="pt-BR"/>
              </w:rPr>
            </w:pPr>
          </w:p>
          <w:p w:rsidR="000D5C9E" w:rsidRPr="00D8396D" w:rsidRDefault="000D5C9E" w:rsidP="00D8396D">
            <w:pPr>
              <w:spacing w:after="0" w:line="240" w:lineRule="auto"/>
              <w:ind w:left="34" w:firstLine="326"/>
              <w:jc w:val="both"/>
              <w:rPr>
                <w:rFonts w:ascii="Times New Roman" w:hAnsi="Times New Roman"/>
                <w:lang w:val="pt-BR"/>
              </w:rPr>
            </w:pPr>
            <w:r w:rsidRPr="00D8396D">
              <w:rPr>
                <w:rFonts w:ascii="Times New Roman" w:hAnsi="Times New Roman"/>
                <w:lang w:val="pt-BR"/>
              </w:rPr>
              <w:t>Và sau đây tôi xin trân trọng kính mời Thầy Nguyễn Văn Dũng Phó hiệu trưởng nhà trường lên đọc báo cáo tổng kết năm học 2014 – 2015 và phương hướng nhiệm vụ năm học mới 2015 -2016. Xin kính mời thầy.</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6</w:t>
            </w: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7g35</w:t>
            </w:r>
            <w:r w:rsidRPr="00D8396D">
              <w:rPr>
                <w:rFonts w:ascii="Times New Roman" w:hAnsi="Times New Roman"/>
              </w:rPr>
              <w:t xml:space="preserve"> </w:t>
            </w:r>
            <w:r w:rsidRPr="00D8396D">
              <w:rPr>
                <w:rFonts w:ascii="Times New Roman" w:hAnsi="Times New Roman"/>
              </w:rPr>
              <w:sym w:font="Wingdings" w:char="F0E0"/>
            </w:r>
            <w:r>
              <w:rPr>
                <w:rFonts w:ascii="Times New Roman" w:hAnsi="Times New Roman"/>
              </w:rPr>
              <w:t xml:space="preserve"> 7g55</w:t>
            </w:r>
          </w:p>
        </w:tc>
        <w:tc>
          <w:tcPr>
            <w:tcW w:w="6379" w:type="dxa"/>
          </w:tcPr>
          <w:p w:rsidR="000D5C9E" w:rsidRPr="00D8396D" w:rsidRDefault="000D5C9E" w:rsidP="00D8396D">
            <w:pPr>
              <w:spacing w:after="0" w:line="240" w:lineRule="auto"/>
              <w:jc w:val="both"/>
              <w:rPr>
                <w:rFonts w:ascii="Times New Roman" w:hAnsi="Times New Roman"/>
                <w:b/>
                <w:lang w:val="pt-BR"/>
              </w:rPr>
            </w:pPr>
            <w:r w:rsidRPr="00D8396D">
              <w:rPr>
                <w:rFonts w:ascii="Times New Roman" w:hAnsi="Times New Roman"/>
                <w:b/>
                <w:lang w:val="pt-BR"/>
              </w:rPr>
              <w:t>Thầy hiệu trưởng đọc thư của chủ tịch nước nhân ngày khai trường- phát biểu ý kiến chỉ đạo và giao nhiệm vụ cho CB –GV – CNV học sinh trường THPT – tuyên bố khai giảng năm học mới 2015 – 2016.</w:t>
            </w:r>
          </w:p>
          <w:p w:rsidR="000D5C9E" w:rsidRPr="00D8396D" w:rsidRDefault="000D5C9E" w:rsidP="00D8396D">
            <w:pPr>
              <w:spacing w:after="0" w:line="240" w:lineRule="auto"/>
              <w:ind w:left="360"/>
              <w:jc w:val="both"/>
              <w:rPr>
                <w:rFonts w:ascii="Times New Roman" w:hAnsi="Times New Roman"/>
                <w:b/>
                <w:i/>
                <w:lang w:val="pt-BR"/>
              </w:rPr>
            </w:pP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thầy cô</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Thưa toàn thể các em học sinh thân mến!</w:t>
            </w:r>
          </w:p>
          <w:p w:rsidR="000D5C9E" w:rsidRPr="00D8396D" w:rsidRDefault="000D5C9E" w:rsidP="00D8396D">
            <w:pPr>
              <w:spacing w:after="0" w:line="240" w:lineRule="auto"/>
              <w:ind w:firstLine="317"/>
              <w:jc w:val="both"/>
              <w:rPr>
                <w:rStyle w:val="nw"/>
                <w:rFonts w:ascii="Times New Roman" w:hAnsi="Times New Roman"/>
                <w:lang w:val="pt-BR"/>
              </w:rPr>
            </w:pPr>
            <w:r w:rsidRPr="00D8396D">
              <w:rPr>
                <w:rStyle w:val="nw"/>
                <w:rFonts w:ascii="Times New Roman" w:hAnsi="Times New Roman"/>
                <w:lang w:val="pt-BR"/>
              </w:rPr>
              <w:t>Với sự kiện c/m tháng 8 thành công, nước Việt Nam dân chủ cộng hòa ra đời.Một nền giáo dục mới được khai sinh. Ngay từ những ngày đầu sau c/m, mặcdù hết sức bận rộn với nhiều công việc phải lo toan, đất nước đang đối mặt với</w:t>
            </w:r>
            <w:r>
              <w:rPr>
                <w:rStyle w:val="nw"/>
                <w:rFonts w:ascii="Times New Roman" w:hAnsi="Times New Roman"/>
                <w:lang w:val="pt-BR"/>
              </w:rPr>
              <w:t xml:space="preserve"> </w:t>
            </w:r>
            <w:r w:rsidRPr="00D8396D">
              <w:rPr>
                <w:rStyle w:val="nw"/>
                <w:rFonts w:ascii="Times New Roman" w:hAnsi="Times New Roman"/>
                <w:lang w:val="pt-BR"/>
              </w:rPr>
              <w:t>muôn vàn khó khăn thử thách, nhưng chủ tịch Hồ Chí Minh - vị lãnh đạo caonhất của nhà nước ta đã không quên viết thư ân cần thăm hỏi, động viên thầy và trò trên cả nước nhân ngày khai trường.</w:t>
            </w:r>
          </w:p>
          <w:p w:rsidR="000D5C9E" w:rsidRPr="00D8396D" w:rsidRDefault="000D5C9E" w:rsidP="00D8396D">
            <w:pPr>
              <w:spacing w:after="0" w:line="240" w:lineRule="auto"/>
              <w:ind w:firstLine="317"/>
              <w:jc w:val="both"/>
              <w:rPr>
                <w:rStyle w:val="nw"/>
                <w:rFonts w:ascii="Times New Roman" w:hAnsi="Times New Roman"/>
                <w:lang w:val="pt-BR"/>
              </w:rPr>
            </w:pP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Sau đây, tôi xin trân trọng kính mời thầy Phạm Hữu Lộc – Bí Thư Đảng bộ - hiệu trưởng nhà trường lên đọc thư 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p>
          <w:p w:rsidR="000D5C9E" w:rsidRPr="00D8396D" w:rsidRDefault="000D5C9E" w:rsidP="00D8396D">
            <w:pPr>
              <w:tabs>
                <w:tab w:val="center" w:pos="1440"/>
              </w:tabs>
              <w:spacing w:after="0" w:line="240" w:lineRule="auto"/>
              <w:jc w:val="both"/>
              <w:rPr>
                <w:rFonts w:ascii="Times New Roman" w:hAnsi="Times New Roman"/>
                <w:lang w:val="pt-BR"/>
              </w:rPr>
            </w:pPr>
            <w:r w:rsidRPr="00D8396D">
              <w:rPr>
                <w:rFonts w:ascii="Times New Roman" w:hAnsi="Times New Roman"/>
                <w:lang w:val="pt-BR"/>
              </w:rPr>
              <w:t>Xin kính mời thầy,</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 xml:space="preserve"> </w:t>
            </w:r>
          </w:p>
        </w:tc>
        <w:tc>
          <w:tcPr>
            <w:tcW w:w="6379" w:type="dxa"/>
          </w:tcPr>
          <w:p w:rsidR="000D5C9E" w:rsidRDefault="000D5C9E" w:rsidP="00D8396D">
            <w:pPr>
              <w:spacing w:after="0" w:line="240" w:lineRule="auto"/>
              <w:jc w:val="both"/>
              <w:rPr>
                <w:rFonts w:ascii="Times New Roman" w:hAnsi="Times New Roman"/>
                <w:b/>
              </w:rPr>
            </w:pPr>
            <w:r>
              <w:rPr>
                <w:rFonts w:ascii="Times New Roman" w:hAnsi="Times New Roman"/>
                <w:b/>
              </w:rPr>
              <w:t xml:space="preserve"> </w:t>
            </w:r>
          </w:p>
          <w:p w:rsidR="000D5C9E" w:rsidRPr="00D8396D" w:rsidRDefault="000D5C9E" w:rsidP="00D8396D">
            <w:pPr>
              <w:spacing w:after="0" w:line="240" w:lineRule="auto"/>
              <w:jc w:val="both"/>
              <w:rPr>
                <w:rFonts w:ascii="Times New Roman" w:hAnsi="Times New Roman"/>
                <w:b/>
              </w:rPr>
            </w:pPr>
            <w:r>
              <w:rPr>
                <w:rFonts w:ascii="Times New Roman" w:hAnsi="Times New Roman"/>
                <w:b/>
              </w:rPr>
              <w:t xml:space="preserve">       </w:t>
            </w:r>
            <w:r>
              <w:rPr>
                <w:rFonts w:ascii="Times New Roman" w:hAnsi="Times New Roman"/>
              </w:rPr>
              <w:t>Thầy Hiệu trưởng đo</w:t>
            </w:r>
            <w:r w:rsidRPr="00992CF1">
              <w:rPr>
                <w:rFonts w:ascii="Times New Roman" w:hAnsi="Times New Roman"/>
              </w:rPr>
              <w:t>c thư</w:t>
            </w:r>
            <w:r>
              <w:rPr>
                <w:rFonts w:ascii="Times New Roman" w:hAnsi="Times New Roman"/>
                <w:lang w:val="pt-BR"/>
              </w:rPr>
              <w:t xml:space="preserve"> </w:t>
            </w:r>
            <w:r w:rsidRPr="00D8396D">
              <w:rPr>
                <w:rFonts w:ascii="Times New Roman" w:hAnsi="Times New Roman"/>
                <w:lang w:val="pt-BR"/>
              </w:rPr>
              <w:t>của chủ tịch nước CHXHCN VN gửi giáo viên và học sinh nhân ngày khai giảng năm học mới  và có đôi lời phát biểu ý kiến chỉ đạo, giao nhiệm vụ cho CB –GV – CNV học sinh trường THPT – tuyên bố khai giảng năm học mới 2015 – 2016</w:t>
            </w:r>
            <w:r>
              <w:rPr>
                <w:rFonts w:ascii="Times New Roman" w:hAnsi="Times New Roman"/>
                <w:lang w:val="pt-BR"/>
              </w:rPr>
              <w:t>.</w:t>
            </w:r>
          </w:p>
          <w:p w:rsidR="000D5C9E" w:rsidRPr="00780E0A" w:rsidRDefault="000D5C9E" w:rsidP="000849DC">
            <w:pPr>
              <w:spacing w:after="0" w:line="240" w:lineRule="auto"/>
              <w:jc w:val="both"/>
              <w:rPr>
                <w:rFonts w:ascii="Times New Roman" w:hAnsi="Times New Roman"/>
                <w:b/>
                <w:i/>
                <w:lang w:val="pt-BR"/>
              </w:rPr>
            </w:pPr>
            <w:r w:rsidRPr="00780E0A">
              <w:rPr>
                <w:rFonts w:ascii="Times New Roman" w:hAnsi="Times New Roman"/>
                <w:b/>
              </w:rPr>
              <w:t>Sau đó,</w:t>
            </w:r>
            <w:r w:rsidRPr="00780E0A">
              <w:rPr>
                <w:rFonts w:ascii="Times New Roman" w:hAnsi="Times New Roman"/>
                <w:b/>
                <w:color w:val="FF0000"/>
              </w:rPr>
              <w:t xml:space="preserve"> </w:t>
            </w:r>
            <w:r w:rsidRPr="00780E0A">
              <w:rPr>
                <w:rFonts w:ascii="Times New Roman" w:hAnsi="Times New Roman"/>
                <w:b/>
              </w:rPr>
              <w:t>Thầy</w:t>
            </w:r>
            <w:r w:rsidRPr="00780E0A">
              <w:rPr>
                <w:rFonts w:ascii="Times New Roman" w:hAnsi="Times New Roman"/>
                <w:b/>
                <w:color w:val="FF0000"/>
              </w:rPr>
              <w:t xml:space="preserve"> </w:t>
            </w:r>
            <w:r w:rsidRPr="00780E0A">
              <w:rPr>
                <w:rFonts w:ascii="Times New Roman" w:hAnsi="Times New Roman"/>
                <w:b/>
                <w:lang w:val="pt-BR"/>
              </w:rPr>
              <w:t>Phạm Hữu Lộc – Bí Thư Đảng bộ</w:t>
            </w:r>
            <w:r w:rsidRPr="00780E0A">
              <w:rPr>
                <w:rFonts w:ascii="Times New Roman" w:hAnsi="Times New Roman"/>
                <w:b/>
              </w:rPr>
              <w:t xml:space="preserve"> - hiệu trưởng nhà trường  đánh hồi trống khai giảng năm học mới.</w:t>
            </w:r>
          </w:p>
          <w:p w:rsidR="000D5C9E" w:rsidRPr="00D8396D" w:rsidRDefault="000D5C9E" w:rsidP="00D8396D">
            <w:pPr>
              <w:spacing w:after="0" w:line="240" w:lineRule="auto"/>
              <w:ind w:firstLine="317"/>
              <w:jc w:val="center"/>
              <w:rPr>
                <w:rFonts w:ascii="Times New Roman" w:hAnsi="Times New Roman"/>
                <w:b/>
                <w:i/>
                <w:lang w:val="pt-BR"/>
              </w:rPr>
            </w:pPr>
            <w:r w:rsidRPr="00D8396D">
              <w:rPr>
                <w:rFonts w:ascii="Times New Roman" w:hAnsi="Times New Roman"/>
                <w:b/>
              </w:rPr>
              <w:t>(đánh trống)</w:t>
            </w:r>
          </w:p>
          <w:p w:rsidR="000D5C9E" w:rsidRPr="00D8396D" w:rsidRDefault="000D5C9E" w:rsidP="00D8396D">
            <w:pPr>
              <w:spacing w:after="0" w:line="240" w:lineRule="auto"/>
              <w:ind w:firstLine="317"/>
              <w:jc w:val="both"/>
              <w:rPr>
                <w:rFonts w:ascii="Times New Roman" w:hAnsi="Times New Roman"/>
              </w:rPr>
            </w:pP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rPr>
              <w:t>(Sau đánh trống) Tiếng trống khai trường báo hiệu một năm học mới bắt đầu. trường THPT Lý Tự Trọng của chúng ta đã thực sự bước vào năm học mới. Kính đề nghị Quý vị đại biểu khách mời, Quý Thầy cô cùng các em học sinh chúng ta ch</w:t>
            </w:r>
            <w:r>
              <w:rPr>
                <w:rFonts w:ascii="Times New Roman" w:hAnsi="Times New Roman"/>
              </w:rPr>
              <w:t>o một tràng pháo tay thật lớn để</w:t>
            </w:r>
            <w:r w:rsidRPr="00D8396D">
              <w:rPr>
                <w:rFonts w:ascii="Times New Roman" w:hAnsi="Times New Roman"/>
              </w:rPr>
              <w:t xml:space="preserve"> chào đón năm học mới.</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Pr>
                <w:rFonts w:ascii="Times New Roman" w:hAnsi="Times New Roman"/>
              </w:rPr>
              <w:t xml:space="preserve"> </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i/>
              </w:rPr>
            </w:pPr>
            <w:r w:rsidRPr="00D8396D">
              <w:rPr>
                <w:rFonts w:ascii="Times New Roman" w:hAnsi="Times New Roman"/>
                <w:i/>
              </w:rPr>
              <w:t>Sau khi đánh trống xong thả bong bóng</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7</w:t>
            </w:r>
          </w:p>
        </w:tc>
        <w:tc>
          <w:tcPr>
            <w:tcW w:w="1161" w:type="dxa"/>
            <w:vAlign w:val="center"/>
          </w:tcPr>
          <w:p w:rsidR="000D5C9E" w:rsidRPr="00D8396D" w:rsidRDefault="000D5C9E" w:rsidP="00D8396D">
            <w:pPr>
              <w:spacing w:after="0" w:line="240" w:lineRule="auto"/>
              <w:jc w:val="center"/>
              <w:rPr>
                <w:rFonts w:ascii="Times New Roman" w:hAnsi="Times New Roman"/>
              </w:rPr>
            </w:pPr>
            <w:r w:rsidRPr="00D8396D">
              <w:rPr>
                <w:rFonts w:ascii="Times New Roman" w:hAnsi="Times New Roman"/>
              </w:rPr>
              <w:t>7g55 -&gt; 8g05’</w:t>
            </w:r>
          </w:p>
        </w:tc>
        <w:tc>
          <w:tcPr>
            <w:tcW w:w="6379" w:type="dxa"/>
          </w:tcPr>
          <w:p w:rsidR="000D5C9E" w:rsidRPr="00D8396D" w:rsidRDefault="000D5C9E" w:rsidP="00D8396D">
            <w:pPr>
              <w:spacing w:after="0" w:line="240" w:lineRule="auto"/>
              <w:jc w:val="both"/>
              <w:rPr>
                <w:rFonts w:ascii="Times New Roman" w:hAnsi="Times New Roman"/>
                <w:b/>
                <w:lang w:val="pt-BR"/>
              </w:rPr>
            </w:pPr>
            <w:r w:rsidRPr="00D8396D">
              <w:rPr>
                <w:rFonts w:ascii="Times New Roman" w:hAnsi="Times New Roman"/>
                <w:b/>
                <w:lang w:val="pt-BR"/>
              </w:rPr>
              <w:t>Đại diện học sinh phát biểu cảm tưởng, tặng hoa cho thầy Hiệu trưởng:</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giáo và  toàn thể các em học sinh thân mến!</w:t>
            </w:r>
          </w:p>
          <w:p w:rsidR="000D5C9E" w:rsidRPr="00D8396D" w:rsidRDefault="000D5C9E" w:rsidP="00D8396D">
            <w:pPr>
              <w:spacing w:after="0" w:line="240" w:lineRule="auto"/>
              <w:ind w:firstLine="317"/>
              <w:jc w:val="both"/>
              <w:rPr>
                <w:rFonts w:ascii="Times New Roman" w:hAnsi="Times New Roman"/>
                <w:b/>
                <w:i/>
                <w:lang w:val="pt-BR"/>
              </w:rPr>
            </w:pP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Ngày khai giảng là một ngày trọng đại nhất đối với các em HS. Trong ngày vui hôm nay các em cũng có những suy nghĩ, những cảm xúc riêng của mình. Để bày tỏ những suy tư, cảm xúc ấy, Sau đây tôi xin mời em: ................................... lớp .................... đại diện cho các bạn HS trường lên phát biểu cảm nghĩ của mình nhân ngày khai trường. Xin mời em!</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8</w:t>
            </w: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8g0</w:t>
            </w:r>
            <w:r w:rsidRPr="00D8396D">
              <w:rPr>
                <w:rFonts w:ascii="Times New Roman" w:hAnsi="Times New Roman"/>
              </w:rPr>
              <w:t xml:space="preserve">5 </w:t>
            </w:r>
            <w:r w:rsidRPr="00D8396D">
              <w:rPr>
                <w:rFonts w:ascii="Times New Roman" w:hAnsi="Times New Roman"/>
              </w:rPr>
              <w:sym w:font="Wingdings" w:char="F0E0"/>
            </w:r>
            <w:r>
              <w:rPr>
                <w:rFonts w:ascii="Times New Roman" w:hAnsi="Times New Roman"/>
              </w:rPr>
              <w:t xml:space="preserve"> 8g1</w:t>
            </w:r>
            <w:r w:rsidRPr="00D8396D">
              <w:rPr>
                <w:rFonts w:ascii="Times New Roman" w:hAnsi="Times New Roman"/>
              </w:rPr>
              <w:t>5</w:t>
            </w:r>
          </w:p>
        </w:tc>
        <w:tc>
          <w:tcPr>
            <w:tcW w:w="6379" w:type="dxa"/>
          </w:tcPr>
          <w:p w:rsidR="000D5C9E" w:rsidRPr="00D8396D" w:rsidRDefault="000D5C9E" w:rsidP="00D8396D">
            <w:pPr>
              <w:spacing w:after="0" w:line="240" w:lineRule="auto"/>
              <w:jc w:val="both"/>
              <w:rPr>
                <w:rFonts w:ascii="Times New Roman" w:hAnsi="Times New Roman"/>
                <w:b/>
                <w:lang w:val="pt-BR"/>
              </w:rPr>
            </w:pPr>
            <w:r w:rsidRPr="00D8396D">
              <w:rPr>
                <w:rFonts w:ascii="Times New Roman" w:hAnsi="Times New Roman"/>
                <w:b/>
                <w:lang w:val="pt-BR"/>
              </w:rPr>
              <w:t>Phát biểu của Hội:</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quí vị đại biểu, các bậc phụ huynh,</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b/>
                <w:i/>
                <w:lang w:val="pt-BR"/>
              </w:rPr>
              <w:t>Kính thưa quý thầy giáo cô và  toàn thể các em học sinh thân mến!</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Bên cạnh s</w:t>
            </w:r>
            <w:r>
              <w:rPr>
                <w:rFonts w:ascii="Times New Roman" w:hAnsi="Times New Roman"/>
                <w:lang w:val="pt-BR"/>
              </w:rPr>
              <w:t>ự nhiệt tình giảng dạy của thầy</w:t>
            </w:r>
            <w:r w:rsidRPr="00D8396D">
              <w:rPr>
                <w:rFonts w:ascii="Times New Roman" w:hAnsi="Times New Roman"/>
                <w:lang w:val="pt-BR"/>
              </w:rPr>
              <w:t>,</w:t>
            </w:r>
            <w:r>
              <w:rPr>
                <w:rFonts w:ascii="Times New Roman" w:hAnsi="Times New Roman"/>
                <w:lang w:val="pt-BR"/>
              </w:rPr>
              <w:t xml:space="preserve"> </w:t>
            </w:r>
            <w:r w:rsidRPr="00D8396D">
              <w:rPr>
                <w:rFonts w:ascii="Times New Roman" w:hAnsi="Times New Roman"/>
                <w:lang w:val="pt-BR"/>
              </w:rPr>
              <w:t>sự nỗ lực phấn đấu vươn lên trong học tập của trò thì gia đình có vai trò hết sức quan trọng trong việc học tập và tu dưỡng đạo đức của học sinh. Sự nghiệp giáo dục và đào tạo thế hệ trẻ là sự nghiệp của mọi người, mọi nhà, trong nhiều  năm qua, Hội Cha mẹ học sinh trường THPT Lý Tự Trọng đã không ngừng vận động và động viên, thúc đẩy sự quan tâm gắn bó giữa gia đình học sinh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0D5C9E" w:rsidRPr="00D8396D" w:rsidRDefault="000D5C9E" w:rsidP="00D8396D">
            <w:pPr>
              <w:spacing w:after="0" w:line="240" w:lineRule="auto"/>
              <w:ind w:firstLine="317"/>
              <w:jc w:val="both"/>
              <w:rPr>
                <w:rFonts w:ascii="Times New Roman" w:hAnsi="Times New Roman"/>
                <w:lang w:val="pt-BR"/>
              </w:rPr>
            </w:pP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Với mục đích thắt chặt mối quan hệ giữa NHÀ TRƯỜNG và GIA ĐÌNH HỌC SINH để phối kết hợp nâng cao hiệu quả giáo dục toàn diện đối với học sinh.</w:t>
            </w:r>
          </w:p>
          <w:p w:rsidR="000D5C9E" w:rsidRPr="00D8396D" w:rsidRDefault="000D5C9E" w:rsidP="00D8396D">
            <w:pPr>
              <w:spacing w:after="0" w:line="240" w:lineRule="auto"/>
              <w:ind w:firstLine="317"/>
              <w:jc w:val="both"/>
              <w:rPr>
                <w:rFonts w:ascii="Times New Roman" w:hAnsi="Times New Roman"/>
                <w:b/>
                <w:i/>
                <w:lang w:val="pt-BR"/>
              </w:rPr>
            </w:pPr>
            <w:r w:rsidRPr="00D8396D">
              <w:rPr>
                <w:rFonts w:ascii="Times New Roman" w:hAnsi="Times New Roman"/>
                <w:lang w:val="pt-BR"/>
              </w:rPr>
              <w:t xml:space="preserve">Sau đây tôi xin trân trọng giới thiệu và kính mời ông. </w:t>
            </w:r>
            <w:r w:rsidRPr="00D8396D">
              <w:rPr>
                <w:rFonts w:ascii="Times New Roman" w:hAnsi="Times New Roman"/>
                <w:b/>
                <w:i/>
                <w:lang w:val="pt-BR"/>
              </w:rPr>
              <w:t xml:space="preserve">Tạ Tấn Dược </w:t>
            </w:r>
            <w:r>
              <w:rPr>
                <w:rFonts w:ascii="Times New Roman" w:hAnsi="Times New Roman"/>
                <w:b/>
                <w:lang w:val="pt-BR"/>
              </w:rPr>
              <w:t>– Trưởng ban Đại diện H</w:t>
            </w:r>
            <w:r w:rsidRPr="00D8396D">
              <w:rPr>
                <w:rFonts w:ascii="Times New Roman" w:hAnsi="Times New Roman"/>
                <w:b/>
                <w:lang w:val="pt-BR"/>
              </w:rPr>
              <w:t>ội CMHS</w:t>
            </w:r>
            <w:r w:rsidRPr="00D8396D">
              <w:rPr>
                <w:rFonts w:ascii="Times New Roman" w:hAnsi="Times New Roman"/>
                <w:lang w:val="pt-BR"/>
              </w:rPr>
              <w:t xml:space="preserve"> lên phát biểu ý kiến nhân ngày khai trường. Xin trân trọng kính mời ông.</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09</w:t>
            </w: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8g1</w:t>
            </w:r>
            <w:r w:rsidRPr="00D8396D">
              <w:rPr>
                <w:rFonts w:ascii="Times New Roman" w:hAnsi="Times New Roman"/>
              </w:rPr>
              <w:t xml:space="preserve">5 </w:t>
            </w:r>
            <w:r w:rsidRPr="00D8396D">
              <w:rPr>
                <w:rFonts w:ascii="Times New Roman" w:hAnsi="Times New Roman"/>
              </w:rPr>
              <w:sym w:font="Wingdings" w:char="F0E0"/>
            </w:r>
            <w:r>
              <w:rPr>
                <w:rFonts w:ascii="Times New Roman" w:hAnsi="Times New Roman"/>
              </w:rPr>
              <w:t xml:space="preserve"> 8g30</w:t>
            </w:r>
          </w:p>
        </w:tc>
        <w:tc>
          <w:tcPr>
            <w:tcW w:w="6379" w:type="dxa"/>
          </w:tcPr>
          <w:p w:rsidR="000D5C9E" w:rsidRPr="00D8396D" w:rsidRDefault="000D5C9E" w:rsidP="00D8396D">
            <w:pPr>
              <w:spacing w:after="0" w:line="240" w:lineRule="auto"/>
              <w:jc w:val="both"/>
              <w:rPr>
                <w:rFonts w:ascii="Times New Roman" w:hAnsi="Times New Roman"/>
                <w:b/>
              </w:rPr>
            </w:pPr>
            <w:r w:rsidRPr="00D8396D">
              <w:rPr>
                <w:rFonts w:ascii="Times New Roman" w:hAnsi="Times New Roman"/>
                <w:b/>
              </w:rPr>
              <w:t>Văn nghệ</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i/>
                <w:lang w:val="pt-BR"/>
              </w:rPr>
              <w:t>Kính thưa các vị đại biểu, khách quý !</w:t>
            </w:r>
          </w:p>
          <w:p w:rsidR="000D5C9E" w:rsidRPr="00D8396D" w:rsidRDefault="000D5C9E" w:rsidP="00D8396D">
            <w:pPr>
              <w:spacing w:after="0" w:line="240" w:lineRule="auto"/>
              <w:ind w:firstLine="317"/>
              <w:jc w:val="both"/>
              <w:rPr>
                <w:rFonts w:ascii="Times New Roman" w:hAnsi="Times New Roman"/>
                <w:i/>
                <w:lang w:val="pt-BR"/>
              </w:rPr>
            </w:pPr>
            <w:r w:rsidRPr="00D8396D">
              <w:rPr>
                <w:rFonts w:ascii="Times New Roman" w:hAnsi="Times New Roman"/>
                <w:i/>
                <w:lang w:val="pt-BR"/>
              </w:rPr>
              <w:t>Kính thưa các thầy cô giáo, cùng toàn thể các em học sinh thân mến!</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 xml:space="preserve">Phong trào văn nghệ là một hoạt động rất sôi nổi trong nhà trường giúp thầy và trò càng thêm yêu trường, mến lớp hơn. </w:t>
            </w:r>
            <w:r w:rsidRPr="00D8396D">
              <w:rPr>
                <w:rFonts w:ascii="Times New Roman" w:hAnsi="Times New Roman"/>
              </w:rPr>
              <w:t>Hôm nay, nhân ngày khai giảng năm học mới, đội văn nghệ trường THPT Lý Tự Trọng biểu diễn ra mắt với toàn thể Quý vị lãnh đạo, các bậc phụ huynh cùng toàn thể các em học sinh trường,  Sau đây xin nhường sân khấu lại cho các em trong đội văn nghệ. Xin mời Quý vị đại biểu quý vị phụ huynh và các em học sinh cùng thưởng thức chương trình văn nghệ.</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r w:rsidR="000D5C9E" w:rsidRPr="00D8396D" w:rsidTr="00D8396D">
        <w:tc>
          <w:tcPr>
            <w:tcW w:w="790"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 xml:space="preserve"> </w:t>
            </w:r>
          </w:p>
        </w:tc>
        <w:tc>
          <w:tcPr>
            <w:tcW w:w="1161" w:type="dxa"/>
            <w:vAlign w:val="center"/>
          </w:tcPr>
          <w:p w:rsidR="000D5C9E" w:rsidRPr="00D8396D" w:rsidRDefault="000D5C9E" w:rsidP="00D8396D">
            <w:pPr>
              <w:spacing w:after="0" w:line="240" w:lineRule="auto"/>
              <w:jc w:val="center"/>
              <w:rPr>
                <w:rFonts w:ascii="Times New Roman" w:hAnsi="Times New Roman"/>
              </w:rPr>
            </w:pPr>
            <w:r>
              <w:rPr>
                <w:rFonts w:ascii="Times New Roman" w:hAnsi="Times New Roman"/>
              </w:rPr>
              <w:t xml:space="preserve"> </w:t>
            </w:r>
            <w:r w:rsidRPr="00D8396D">
              <w:rPr>
                <w:rFonts w:ascii="Times New Roman" w:hAnsi="Times New Roman"/>
              </w:rPr>
              <w:t xml:space="preserve"> </w:t>
            </w:r>
            <w:r>
              <w:rPr>
                <w:rFonts w:ascii="Times New Roman" w:hAnsi="Times New Roman"/>
              </w:rPr>
              <w:t xml:space="preserve"> </w:t>
            </w:r>
          </w:p>
        </w:tc>
        <w:tc>
          <w:tcPr>
            <w:tcW w:w="6379" w:type="dxa"/>
          </w:tcPr>
          <w:p w:rsidR="000D5C9E" w:rsidRPr="00D8396D" w:rsidRDefault="000D5C9E" w:rsidP="00D8396D">
            <w:pPr>
              <w:spacing w:after="0" w:line="240" w:lineRule="auto"/>
              <w:jc w:val="both"/>
              <w:rPr>
                <w:rFonts w:ascii="Times New Roman" w:hAnsi="Times New Roman"/>
                <w:b/>
              </w:rPr>
            </w:pPr>
            <w:r w:rsidRPr="00D8396D">
              <w:rPr>
                <w:rFonts w:ascii="Times New Roman" w:hAnsi="Times New Roman"/>
                <w:b/>
              </w:rPr>
              <w:t>Cảm ơn – bế mạc</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Kính thưa các vị đại biểu, khách quý!</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Kính thưa các thầy cô giáo!</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Cùng toàn thể các em học sinh thân mến!</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Thay mặt cho ban tổ chức tôi xin chân thành cảm ơn sự quan tâm sâu sắc của Đảng uỷ, BGH nhà trường, Ban đại diện hội CMHS, chính quyền địa phương. Cảm ơn sự phối hợp giúp đỡ của các bậc phụ huynh các năm học vừa qua và trong các năm tới. Bước trên thềm năm học mới, với tinh thần vượt khó của cán bộ, giáo viên và học sinh trong toàn trường, với sự quan tâm của địa phương và các cấp các ngành , chúng ta tin rằng năm học 2015- 2016 sẽ thành công tốt đẹp.</w:t>
            </w:r>
          </w:p>
          <w:p w:rsidR="000D5C9E" w:rsidRPr="00D8396D" w:rsidRDefault="000D5C9E" w:rsidP="00D8396D">
            <w:pPr>
              <w:spacing w:after="0" w:line="240" w:lineRule="auto"/>
              <w:ind w:firstLine="317"/>
              <w:jc w:val="both"/>
              <w:rPr>
                <w:rFonts w:ascii="Times New Roman" w:hAnsi="Times New Roman"/>
                <w:lang w:val="pt-BR"/>
              </w:rPr>
            </w:pPr>
            <w:r w:rsidRPr="00D8396D">
              <w:rPr>
                <w:rFonts w:ascii="Times New Roman" w:hAnsi="Times New Roman"/>
                <w:lang w:val="pt-BR"/>
              </w:rPr>
              <w:t xml:space="preserve">Thay mặt </w:t>
            </w:r>
            <w:r w:rsidRPr="00D8396D">
              <w:rPr>
                <w:rFonts w:ascii="Times New Roman" w:hAnsi="Times New Roman"/>
                <w:b/>
                <w:bCs/>
                <w:lang w:val="pt-BR"/>
              </w:rPr>
              <w:t>Ban tổ chức</w:t>
            </w:r>
            <w:r w:rsidRPr="00D8396D">
              <w:rPr>
                <w:rFonts w:ascii="Times New Roman" w:hAnsi="Times New Roman"/>
                <w:lang w:val="pt-BR"/>
              </w:rPr>
              <w:t xml:space="preserve">, tôi xin tuyên bố </w:t>
            </w:r>
            <w:r w:rsidRPr="00D8396D">
              <w:rPr>
                <w:rFonts w:ascii="Times New Roman" w:hAnsi="Times New Roman"/>
                <w:b/>
                <w:bCs/>
                <w:lang w:val="pt-BR"/>
              </w:rPr>
              <w:t>bế mạc</w:t>
            </w:r>
            <w:r>
              <w:rPr>
                <w:rFonts w:ascii="Times New Roman" w:hAnsi="Times New Roman"/>
                <w:lang w:val="pt-BR"/>
              </w:rPr>
              <w:t xml:space="preserve"> lễ Khai Giảng năm học 2015-2016</w:t>
            </w:r>
            <w:r w:rsidRPr="00D8396D">
              <w:rPr>
                <w:rFonts w:ascii="Times New Roman" w:hAnsi="Times New Roman"/>
                <w:lang w:val="pt-BR"/>
              </w:rPr>
              <w:t xml:space="preserve"> của trường THPT Lý Tự Trọng. Một lần nữa chúng tôi xin chân thành cảm ơn các đồng chí lãnh đạo, quý vị đại biểu, các vị khách quý đã  quan tâm có mặt và theo dõi trong buổi lễ khai giảng hôm nay.</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Xin kính chúc các quý vị đại biểu, quý vị phụ huynh, các thầy cô giáo luôn mạnh khoẻ .Chúc các em học sinh không ngừng tiến bộ.</w:t>
            </w:r>
          </w:p>
          <w:p w:rsidR="000D5C9E" w:rsidRPr="00D8396D" w:rsidRDefault="000D5C9E" w:rsidP="00D8396D">
            <w:pPr>
              <w:spacing w:after="0" w:line="240" w:lineRule="auto"/>
              <w:ind w:firstLine="317"/>
              <w:jc w:val="both"/>
              <w:rPr>
                <w:rFonts w:ascii="Times New Roman" w:hAnsi="Times New Roman"/>
                <w:b/>
              </w:rPr>
            </w:pPr>
            <w:r w:rsidRPr="00D8396D">
              <w:rPr>
                <w:rFonts w:ascii="Times New Roman" w:hAnsi="Times New Roman"/>
                <w:lang w:val="pt-BR"/>
              </w:rPr>
              <w:t>XIN CHÂN THÀNH CẢM ƠN!</w:t>
            </w:r>
          </w:p>
        </w:tc>
        <w:tc>
          <w:tcPr>
            <w:tcW w:w="1842" w:type="dxa"/>
          </w:tcPr>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p>
          <w:p w:rsidR="000D5C9E" w:rsidRPr="00D8396D" w:rsidRDefault="000D5C9E" w:rsidP="00D8396D">
            <w:pPr>
              <w:spacing w:after="0" w:line="240" w:lineRule="auto"/>
              <w:rPr>
                <w:rFonts w:ascii="Times New Roman" w:hAnsi="Times New Roman"/>
              </w:rPr>
            </w:pPr>
            <w:r w:rsidRPr="00D8396D">
              <w:rPr>
                <w:rFonts w:ascii="Times New Roman" w:hAnsi="Times New Roman"/>
              </w:rPr>
              <w:t>MC</w:t>
            </w:r>
          </w:p>
        </w:tc>
      </w:tr>
    </w:tbl>
    <w:p w:rsidR="000D5C9E" w:rsidRPr="00A51C3F" w:rsidRDefault="000D5C9E" w:rsidP="00A51C3F">
      <w:pPr>
        <w:shd w:val="clear" w:color="auto" w:fill="FFFFFF"/>
        <w:spacing w:after="0" w:line="257" w:lineRule="atLeast"/>
        <w:jc w:val="both"/>
        <w:textAlignment w:val="baseline"/>
        <w:rPr>
          <w:rFonts w:ascii="Helvetica" w:hAnsi="Helvetica" w:cs="Helvetica"/>
          <w:b/>
          <w:bCs/>
          <w:color w:val="F94650"/>
          <w:sz w:val="18"/>
          <w:szCs w:val="18"/>
        </w:rPr>
      </w:pPr>
      <w:bookmarkStart w:id="0" w:name="_GoBack"/>
      <w:bookmarkEnd w:id="0"/>
    </w:p>
    <w:p w:rsidR="000D5C9E" w:rsidRPr="00B472F2" w:rsidRDefault="000D5C9E" w:rsidP="00243354">
      <w:pPr>
        <w:spacing w:after="0" w:line="240" w:lineRule="auto"/>
        <w:rPr>
          <w:rFonts w:ascii="Times New Roman" w:hAnsi="Times New Roman"/>
        </w:rPr>
      </w:pPr>
    </w:p>
    <w:sectPr w:rsidR="000D5C9E" w:rsidRPr="00B472F2" w:rsidSect="00B472F2">
      <w:pgSz w:w="12240" w:h="15840"/>
      <w:pgMar w:top="993"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F14A7C"/>
    <w:multiLevelType w:val="hybridMultilevel"/>
    <w:tmpl w:val="8D568366"/>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D33AF3"/>
    <w:multiLevelType w:val="hybridMultilevel"/>
    <w:tmpl w:val="AF501EEA"/>
    <w:lvl w:ilvl="0" w:tplc="A0101348">
      <w:start w:val="4"/>
      <w:numFmt w:val="bullet"/>
      <w:lvlText w:val="-"/>
      <w:lvlJc w:val="left"/>
      <w:pPr>
        <w:tabs>
          <w:tab w:val="num" w:pos="1230"/>
        </w:tabs>
        <w:ind w:left="1230" w:hanging="360"/>
      </w:pPr>
      <w:rPr>
        <w:rFonts w:ascii="Times New Roman" w:eastAsia="Times New Roman" w:hAnsi="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2C0A"/>
    <w:rsid w:val="000849DC"/>
    <w:rsid w:val="000D5C9E"/>
    <w:rsid w:val="000E447C"/>
    <w:rsid w:val="00120258"/>
    <w:rsid w:val="001F7974"/>
    <w:rsid w:val="002322DF"/>
    <w:rsid w:val="00233882"/>
    <w:rsid w:val="00243354"/>
    <w:rsid w:val="00244C62"/>
    <w:rsid w:val="003163D3"/>
    <w:rsid w:val="00316735"/>
    <w:rsid w:val="0033262F"/>
    <w:rsid w:val="00332C0A"/>
    <w:rsid w:val="0037038D"/>
    <w:rsid w:val="003B6CA6"/>
    <w:rsid w:val="003C0D45"/>
    <w:rsid w:val="00453D1B"/>
    <w:rsid w:val="004575A9"/>
    <w:rsid w:val="004E1D61"/>
    <w:rsid w:val="00500B4B"/>
    <w:rsid w:val="005A6188"/>
    <w:rsid w:val="005E6F45"/>
    <w:rsid w:val="00614235"/>
    <w:rsid w:val="0062159D"/>
    <w:rsid w:val="0063556B"/>
    <w:rsid w:val="00666059"/>
    <w:rsid w:val="00711AC5"/>
    <w:rsid w:val="00780E0A"/>
    <w:rsid w:val="007B1BB5"/>
    <w:rsid w:val="007D6177"/>
    <w:rsid w:val="007F70D9"/>
    <w:rsid w:val="008244AE"/>
    <w:rsid w:val="00841087"/>
    <w:rsid w:val="008C20AA"/>
    <w:rsid w:val="008C38B2"/>
    <w:rsid w:val="00966803"/>
    <w:rsid w:val="009867EE"/>
    <w:rsid w:val="00992CF1"/>
    <w:rsid w:val="00A14069"/>
    <w:rsid w:val="00A51C3F"/>
    <w:rsid w:val="00AD6C3A"/>
    <w:rsid w:val="00B2257C"/>
    <w:rsid w:val="00B249AC"/>
    <w:rsid w:val="00B472F2"/>
    <w:rsid w:val="00C5693C"/>
    <w:rsid w:val="00C81412"/>
    <w:rsid w:val="00D8396D"/>
    <w:rsid w:val="00D907F3"/>
    <w:rsid w:val="00DE383F"/>
    <w:rsid w:val="00DF3323"/>
    <w:rsid w:val="00DF5894"/>
    <w:rsid w:val="00E128CB"/>
    <w:rsid w:val="00E2772C"/>
    <w:rsid w:val="00E97461"/>
    <w:rsid w:val="00EE48E6"/>
    <w:rsid w:val="00F86EE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73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32C0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32C0A"/>
    <w:pPr>
      <w:ind w:left="720"/>
      <w:contextualSpacing/>
    </w:pPr>
  </w:style>
  <w:style w:type="paragraph" w:styleId="BodyText">
    <w:name w:val="Body Text"/>
    <w:basedOn w:val="Normal"/>
    <w:link w:val="BodyTextChar"/>
    <w:uiPriority w:val="99"/>
    <w:rsid w:val="008C38B2"/>
    <w:pPr>
      <w:spacing w:after="0" w:line="240" w:lineRule="auto"/>
      <w:jc w:val="both"/>
    </w:pPr>
    <w:rPr>
      <w:rFonts w:ascii="VNI-Times" w:eastAsia="Times New Roman" w:hAnsi="VNI-Times"/>
      <w:sz w:val="28"/>
      <w:szCs w:val="20"/>
    </w:rPr>
  </w:style>
  <w:style w:type="character" w:customStyle="1" w:styleId="BodyTextChar">
    <w:name w:val="Body Text Char"/>
    <w:basedOn w:val="DefaultParagraphFont"/>
    <w:link w:val="BodyText"/>
    <w:uiPriority w:val="99"/>
    <w:locked/>
    <w:rsid w:val="008C38B2"/>
    <w:rPr>
      <w:rFonts w:ascii="VNI-Times" w:hAnsi="VNI-Times" w:cs="Times New Roman"/>
      <w:sz w:val="20"/>
      <w:szCs w:val="20"/>
    </w:rPr>
  </w:style>
  <w:style w:type="paragraph" w:customStyle="1" w:styleId="pjff3">
    <w:name w:val="pj ff3"/>
    <w:basedOn w:val="Normal"/>
    <w:uiPriority w:val="99"/>
    <w:rsid w:val="001F7974"/>
    <w:pPr>
      <w:spacing w:before="100" w:beforeAutospacing="1" w:after="100" w:afterAutospacing="1" w:line="240" w:lineRule="auto"/>
    </w:pPr>
    <w:rPr>
      <w:rFonts w:ascii="Times New Roman" w:eastAsia="Times New Roman" w:hAnsi="Times New Roman"/>
      <w:sz w:val="24"/>
      <w:szCs w:val="24"/>
    </w:rPr>
  </w:style>
  <w:style w:type="character" w:customStyle="1" w:styleId="nw">
    <w:name w:val="nw"/>
    <w:basedOn w:val="DefaultParagraphFont"/>
    <w:uiPriority w:val="99"/>
    <w:rsid w:val="001F7974"/>
    <w:rPr>
      <w:rFonts w:cs="Times New Roman"/>
    </w:rPr>
  </w:style>
  <w:style w:type="paragraph" w:customStyle="1" w:styleId="CharCharCharCharCharCharChar">
    <w:name w:val="Char Char Char Char Char Char Char"/>
    <w:basedOn w:val="Normal"/>
    <w:autoRedefine/>
    <w:uiPriority w:val="99"/>
    <w:rsid w:val="0037038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r="http://schemas.openxmlformats.org/officeDocument/2006/relationships" xmlns:w="http://schemas.openxmlformats.org/wordprocessingml/2006/main">
  <w:divs>
    <w:div w:id="4383341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212</TotalTime>
  <Pages>4</Pages>
  <Words>1412</Words>
  <Characters>8055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cp:lastPrinted>2015-08-26T07:58:00Z</cp:lastPrinted>
  <dcterms:created xsi:type="dcterms:W3CDTF">2015-08-26T03:37:00Z</dcterms:created>
  <dcterms:modified xsi:type="dcterms:W3CDTF">2015-09-03T10:05:00Z</dcterms:modified>
</cp:coreProperties>
</file>